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CFF" w:rsidRDefault="008229DF">
      <w:pPr>
        <w:pStyle w:val="Standard"/>
      </w:pPr>
      <w:bookmarkStart w:id="0" w:name="_GoBack"/>
      <w:bookmarkEnd w:id="0"/>
      <w:r>
        <w:rPr>
          <w:noProof/>
          <w:lang w:eastAsia="cs-CZ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3646078</wp:posOffset>
            </wp:positionH>
            <wp:positionV relativeFrom="paragraph">
              <wp:posOffset>-45720</wp:posOffset>
            </wp:positionV>
            <wp:extent cx="2671922" cy="3178079"/>
            <wp:effectExtent l="0" t="0" r="0" b="3271"/>
            <wp:wrapSquare wrapText="bothSides"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922" cy="3178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70CFF" w:rsidRDefault="00870CFF">
      <w:pPr>
        <w:pStyle w:val="Standard"/>
      </w:pPr>
    </w:p>
    <w:p w:rsidR="00870CFF" w:rsidRDefault="008229DF">
      <w:pPr>
        <w:pStyle w:val="Standard"/>
        <w:rPr>
          <w:b/>
          <w:bCs/>
          <w:color w:val="FF3333"/>
          <w:sz w:val="40"/>
          <w:szCs w:val="40"/>
        </w:rPr>
      </w:pPr>
      <w:r>
        <w:rPr>
          <w:b/>
          <w:bCs/>
          <w:color w:val="FF3333"/>
          <w:sz w:val="40"/>
          <w:szCs w:val="40"/>
        </w:rPr>
        <w:t>Ahoj veverky!</w:t>
      </w:r>
    </w:p>
    <w:p w:rsidR="00870CFF" w:rsidRDefault="008229DF">
      <w:pPr>
        <w:pStyle w:val="Standard"/>
        <w:rPr>
          <w:sz w:val="40"/>
          <w:szCs w:val="40"/>
        </w:rPr>
      </w:pPr>
      <w:r>
        <w:rPr>
          <w:sz w:val="40"/>
          <w:szCs w:val="40"/>
        </w:rPr>
        <w:t>Máme pro vás nachystaný úkolníček a nachystané téma – domácí a hospodářská zvířata</w:t>
      </w: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FC04A8" w:rsidRDefault="00FC04A8">
      <w:pPr>
        <w:pStyle w:val="Standard"/>
        <w:rPr>
          <w:b/>
          <w:bCs/>
          <w:color w:val="FF3333"/>
          <w:sz w:val="36"/>
          <w:szCs w:val="36"/>
        </w:rPr>
      </w:pPr>
    </w:p>
    <w:p w:rsidR="00FC04A8" w:rsidRDefault="00FC04A8">
      <w:pPr>
        <w:pStyle w:val="Standard"/>
        <w:rPr>
          <w:b/>
          <w:bCs/>
          <w:color w:val="FF3333"/>
          <w:sz w:val="36"/>
          <w:szCs w:val="36"/>
        </w:rPr>
      </w:pPr>
    </w:p>
    <w:p w:rsidR="00FC04A8" w:rsidRDefault="00FC04A8">
      <w:pPr>
        <w:pStyle w:val="Standard"/>
        <w:rPr>
          <w:b/>
          <w:bCs/>
          <w:color w:val="FF3333"/>
          <w:sz w:val="36"/>
          <w:szCs w:val="36"/>
        </w:rPr>
      </w:pPr>
    </w:p>
    <w:p w:rsidR="00FC04A8" w:rsidRDefault="00FC04A8">
      <w:pPr>
        <w:pStyle w:val="Standard"/>
        <w:rPr>
          <w:b/>
          <w:bCs/>
          <w:color w:val="FF3333"/>
          <w:sz w:val="36"/>
          <w:szCs w:val="36"/>
        </w:rPr>
      </w:pPr>
    </w:p>
    <w:p w:rsidR="00FC04A8" w:rsidRDefault="00FC04A8">
      <w:pPr>
        <w:pStyle w:val="Standard"/>
        <w:rPr>
          <w:b/>
          <w:bCs/>
          <w:color w:val="FF3333"/>
          <w:sz w:val="36"/>
          <w:szCs w:val="36"/>
        </w:rPr>
      </w:pPr>
    </w:p>
    <w:p w:rsidR="00870CFF" w:rsidRDefault="008229DF">
      <w:pPr>
        <w:pStyle w:val="Standard"/>
      </w:pPr>
      <w:r>
        <w:rPr>
          <w:b/>
          <w:bCs/>
          <w:color w:val="FF3333"/>
          <w:sz w:val="36"/>
          <w:szCs w:val="36"/>
        </w:rPr>
        <w:t xml:space="preserve">1.úkol </w:t>
      </w:r>
      <w:r>
        <w:rPr>
          <w:sz w:val="32"/>
          <w:szCs w:val="32"/>
        </w:rPr>
        <w:t>– Dovedeš říct o kterých zvířatech tenhle úkolníček bude?</w:t>
      </w:r>
    </w:p>
    <w:p w:rsidR="00870CFF" w:rsidRDefault="008229DF">
      <w:pPr>
        <w:pStyle w:val="Standard"/>
        <w:rPr>
          <w:sz w:val="32"/>
          <w:szCs w:val="32"/>
        </w:rPr>
      </w:pPr>
      <w:r>
        <w:rPr>
          <w:sz w:val="32"/>
          <w:szCs w:val="32"/>
        </w:rPr>
        <w:t>Najdi je na obrázku, pojmenuj a zkus říct, jak se jmenují mláďátka. Názvy si vytleskej a řekni, kterou hlásku slyšíš na začátku</w:t>
      </w:r>
    </w:p>
    <w:p w:rsidR="00870CFF" w:rsidRDefault="008229DF">
      <w:pPr>
        <w:pStyle w:val="Standard"/>
      </w:pPr>
      <w:r>
        <w:rPr>
          <w:noProof/>
          <w:sz w:val="32"/>
          <w:szCs w:val="32"/>
          <w:lang w:eastAsia="cs-CZ" w:bidi="ar-SA"/>
        </w:rPr>
        <w:lastRenderedPageBreak/>
        <w:drawing>
          <wp:anchor distT="0" distB="0" distL="114300" distR="114300" simplePos="0" relativeHeight="251658240" behindDoc="0" locked="0" layoutInCell="1" allowOverlap="1" wp14:anchorId="2B0DC12C" wp14:editId="49B882E9">
            <wp:simplePos x="0" y="0"/>
            <wp:positionH relativeFrom="column">
              <wp:posOffset>958684</wp:posOffset>
            </wp:positionH>
            <wp:positionV relativeFrom="paragraph">
              <wp:posOffset>199439</wp:posOffset>
            </wp:positionV>
            <wp:extent cx="4067278" cy="5842796"/>
            <wp:effectExtent l="0" t="0" r="9422" b="5554"/>
            <wp:wrapSquare wrapText="bothSides"/>
            <wp:docPr id="2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278" cy="58427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b/>
          <w:bCs/>
          <w:color w:val="FF3333"/>
          <w:sz w:val="36"/>
          <w:szCs w:val="36"/>
        </w:rPr>
      </w:pPr>
    </w:p>
    <w:p w:rsidR="00870CFF" w:rsidRDefault="008229DF">
      <w:pPr>
        <w:pStyle w:val="Standard"/>
      </w:pPr>
      <w:r>
        <w:rPr>
          <w:b/>
          <w:bCs/>
          <w:color w:val="FF3333"/>
          <w:sz w:val="36"/>
          <w:szCs w:val="36"/>
        </w:rPr>
        <w:t>2. úkol</w:t>
      </w:r>
      <w:r>
        <w:rPr>
          <w:sz w:val="32"/>
          <w:szCs w:val="32"/>
        </w:rPr>
        <w:t xml:space="preserve"> - Když už víš, jak se zvířátka jmenují a umíš pojmenovat i jejich mláďátka, popovídej si s maminkou, jak se o zvířátka staráme, co jedí a k čemu jsou užitečná. Když si nebudeš jistý, obrázky určitě napoví :)</w:t>
      </w:r>
    </w:p>
    <w:p w:rsidR="00870CFF" w:rsidRDefault="008229DF">
      <w:pPr>
        <w:pStyle w:val="Standard"/>
      </w:pPr>
      <w:r>
        <w:rPr>
          <w:noProof/>
          <w:sz w:val="32"/>
          <w:szCs w:val="32"/>
          <w:lang w:eastAsia="cs-CZ" w:bidi="ar-SA"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-614522</wp:posOffset>
            </wp:positionH>
            <wp:positionV relativeFrom="paragraph">
              <wp:posOffset>308518</wp:posOffset>
            </wp:positionV>
            <wp:extent cx="3665884" cy="4516203"/>
            <wp:effectExtent l="0" t="0" r="0" b="0"/>
            <wp:wrapTopAndBottom/>
            <wp:docPr id="3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884" cy="4516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3322801</wp:posOffset>
            </wp:positionH>
            <wp:positionV relativeFrom="paragraph">
              <wp:posOffset>485637</wp:posOffset>
            </wp:positionV>
            <wp:extent cx="3045957" cy="4253761"/>
            <wp:effectExtent l="0" t="0" r="2043" b="0"/>
            <wp:wrapTopAndBottom/>
            <wp:docPr id="4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5957" cy="42537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229DF">
      <w:pPr>
        <w:pStyle w:val="Standard"/>
      </w:pPr>
      <w:r>
        <w:rPr>
          <w:b/>
          <w:bCs/>
          <w:color w:val="FF3333"/>
          <w:sz w:val="36"/>
          <w:szCs w:val="36"/>
        </w:rPr>
        <w:t>3. úkol</w:t>
      </w:r>
      <w:r>
        <w:rPr>
          <w:sz w:val="32"/>
          <w:szCs w:val="32"/>
        </w:rPr>
        <w:t xml:space="preserve"> – Poznáš zvuk, který vydávají zvířátka? Popros maminku, ať ti pomůže s tímto kvízem</w:t>
      </w: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173CEA">
      <w:pPr>
        <w:pStyle w:val="Standard"/>
      </w:pPr>
      <w:hyperlink r:id="rId11" w:history="1">
        <w:r w:rsidR="008229DF">
          <w:rPr>
            <w:sz w:val="32"/>
            <w:szCs w:val="32"/>
          </w:rPr>
          <w:t>https://www.skolasnadhledem.cz/game/1494</w:t>
        </w:r>
      </w:hyperlink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70CFF">
      <w:pPr>
        <w:pStyle w:val="Standard"/>
        <w:rPr>
          <w:sz w:val="32"/>
          <w:szCs w:val="32"/>
        </w:rPr>
      </w:pPr>
    </w:p>
    <w:p w:rsidR="00870CFF" w:rsidRDefault="008229DF">
      <w:pPr>
        <w:pStyle w:val="Standard"/>
      </w:pPr>
      <w:r>
        <w:rPr>
          <w:b/>
          <w:bCs/>
          <w:color w:val="FF3333"/>
          <w:sz w:val="36"/>
          <w:szCs w:val="36"/>
        </w:rPr>
        <w:t xml:space="preserve">4. úkol – </w:t>
      </w:r>
      <w:r>
        <w:rPr>
          <w:color w:val="000000"/>
          <w:sz w:val="32"/>
          <w:szCs w:val="32"/>
        </w:rPr>
        <w:t>Ve školce jsme se společně nemohli naučit písničku   „Myška tanečnice“</w:t>
      </w:r>
    </w:p>
    <w:p w:rsidR="00870CFF" w:rsidRDefault="008229DF">
      <w:pPr>
        <w:pStyle w:val="Standard"/>
        <w:numPr>
          <w:ilvl w:val="1"/>
          <w:numId w:val="1"/>
        </w:num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Naučte se slova, zazpívejte řekněte ji doma mamince a taťínkovi</w:t>
      </w:r>
    </w:p>
    <w:p w:rsidR="00870CFF" w:rsidRDefault="008229DF">
      <w:pPr>
        <w:pStyle w:val="Standard"/>
      </w:pPr>
      <w:r>
        <w:rPr>
          <w:noProof/>
          <w:color w:val="000000"/>
          <w:sz w:val="32"/>
          <w:szCs w:val="32"/>
          <w:lang w:eastAsia="cs-CZ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28079" cy="7231322"/>
            <wp:effectExtent l="0" t="0" r="1171" b="7678"/>
            <wp:wrapTopAndBottom/>
            <wp:docPr id="5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8079" cy="72313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p w:rsidR="00870CFF" w:rsidRDefault="008229DF">
      <w:pPr>
        <w:pStyle w:val="Standard"/>
      </w:pPr>
      <w:r>
        <w:rPr>
          <w:b/>
          <w:bCs/>
          <w:color w:val="FF0000"/>
          <w:sz w:val="36"/>
          <w:szCs w:val="36"/>
        </w:rPr>
        <w:t>5. úkol</w:t>
      </w:r>
      <w:r>
        <w:rPr>
          <w:color w:val="000000"/>
          <w:sz w:val="32"/>
          <w:szCs w:val="32"/>
        </w:rPr>
        <w:t xml:space="preserve"> – Pracovní listy</w:t>
      </w:r>
    </w:p>
    <w:p w:rsidR="00870CFF" w:rsidRDefault="008229DF">
      <w:pPr>
        <w:pStyle w:val="Standard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budeš u toho procvičovat zrakovou diferenciaci nebo třeba předmatematické schopnosti</w:t>
      </w:r>
    </w:p>
    <w:p w:rsidR="00870CFF" w:rsidRDefault="008229DF">
      <w:pPr>
        <w:pStyle w:val="Standard"/>
      </w:pPr>
      <w:r>
        <w:rPr>
          <w:noProof/>
          <w:color w:val="000000"/>
          <w:sz w:val="32"/>
          <w:szCs w:val="32"/>
          <w:lang w:eastAsia="cs-CZ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20200" cy="7862404"/>
            <wp:effectExtent l="0" t="0" r="4350" b="5246"/>
            <wp:wrapTopAndBottom/>
            <wp:docPr id="6" name="obrázky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0200" cy="78624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p w:rsidR="00870CFF" w:rsidRDefault="008229DF">
      <w:pPr>
        <w:pStyle w:val="Standard"/>
      </w:pPr>
      <w:r>
        <w:rPr>
          <w:noProof/>
          <w:color w:val="000000"/>
          <w:sz w:val="32"/>
          <w:szCs w:val="32"/>
          <w:lang w:eastAsia="cs-CZ" w:bidi="ar-SA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-337322</wp:posOffset>
            </wp:positionH>
            <wp:positionV relativeFrom="paragraph">
              <wp:posOffset>5143682</wp:posOffset>
            </wp:positionV>
            <wp:extent cx="6814081" cy="4725719"/>
            <wp:effectExtent l="0" t="0" r="5819" b="0"/>
            <wp:wrapSquare wrapText="bothSides"/>
            <wp:docPr id="7" name="obrázky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4081" cy="47257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2"/>
          <w:szCs w:val="32"/>
          <w:lang w:eastAsia="cs-CZ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-533881</wp:posOffset>
            </wp:positionH>
            <wp:positionV relativeFrom="paragraph">
              <wp:posOffset>-601199</wp:posOffset>
            </wp:positionV>
            <wp:extent cx="7188116" cy="5575316"/>
            <wp:effectExtent l="0" t="0" r="0" b="6334"/>
            <wp:wrapTopAndBottom/>
            <wp:docPr id="8" name="obrázky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8116" cy="5575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70CFF" w:rsidRDefault="008229DF">
      <w:pPr>
        <w:pStyle w:val="Standard"/>
        <w:numPr>
          <w:ilvl w:val="0"/>
          <w:numId w:val="2"/>
        </w:numPr>
      </w:pPr>
      <w:r>
        <w:rPr>
          <w:b/>
          <w:bCs/>
          <w:color w:val="FF0000"/>
          <w:sz w:val="36"/>
          <w:szCs w:val="36"/>
        </w:rPr>
        <w:lastRenderedPageBreak/>
        <w:t xml:space="preserve">úkol </w:t>
      </w:r>
      <w:r>
        <w:rPr>
          <w:b/>
          <w:bCs/>
          <w:color w:val="000000"/>
          <w:sz w:val="36"/>
          <w:szCs w:val="36"/>
        </w:rPr>
        <w:t xml:space="preserve">– </w:t>
      </w:r>
      <w:r>
        <w:rPr>
          <w:color w:val="000000"/>
          <w:sz w:val="32"/>
          <w:szCs w:val="32"/>
        </w:rPr>
        <w:t>Umíš nakreslit kočičku? Zkus si to krok po kroku</w:t>
      </w:r>
    </w:p>
    <w:p w:rsidR="00870CFF" w:rsidRDefault="008229DF">
      <w:pPr>
        <w:pStyle w:val="Standard"/>
      </w:pPr>
      <w:r>
        <w:rPr>
          <w:noProof/>
          <w:color w:val="000000"/>
          <w:sz w:val="32"/>
          <w:szCs w:val="32"/>
          <w:lang w:eastAsia="cs-CZ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241200</wp:posOffset>
            </wp:positionH>
            <wp:positionV relativeFrom="paragraph">
              <wp:posOffset>176040</wp:posOffset>
            </wp:positionV>
            <wp:extent cx="5638318" cy="4857841"/>
            <wp:effectExtent l="0" t="0" r="482" b="0"/>
            <wp:wrapTopAndBottom/>
            <wp:docPr id="9" name="obrázky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318" cy="48578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70CFF" w:rsidRDefault="008229DF">
      <w:pPr>
        <w:pStyle w:val="Standard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 nauč  se o kočičce básničku</w:t>
      </w: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p w:rsidR="00870CFF" w:rsidRDefault="008229DF">
      <w:pPr>
        <w:pStyle w:val="Standard"/>
        <w:jc w:val="center"/>
      </w:pPr>
      <w:r>
        <w:rPr>
          <w:rFonts w:ascii="Open Sans" w:hAnsi="Open Sans"/>
          <w:i/>
          <w:iCs/>
          <w:color w:val="1A1A1A"/>
          <w:sz w:val="32"/>
          <w:szCs w:val="32"/>
        </w:rPr>
        <w:t>Máme doma kotě,</w:t>
      </w:r>
      <w:r>
        <w:rPr>
          <w:i/>
          <w:iCs/>
          <w:color w:val="000000"/>
          <w:sz w:val="32"/>
          <w:szCs w:val="32"/>
        </w:rPr>
        <w:br/>
      </w:r>
      <w:r>
        <w:rPr>
          <w:rFonts w:ascii="Open Sans" w:hAnsi="Open Sans"/>
          <w:i/>
          <w:iCs/>
          <w:color w:val="1A1A1A"/>
          <w:sz w:val="32"/>
          <w:szCs w:val="32"/>
        </w:rPr>
        <w:t>a to si hraje v botě.</w:t>
      </w:r>
      <w:r>
        <w:rPr>
          <w:i/>
          <w:iCs/>
          <w:color w:val="000000"/>
          <w:sz w:val="32"/>
          <w:szCs w:val="32"/>
        </w:rPr>
        <w:br/>
      </w:r>
      <w:r>
        <w:rPr>
          <w:rFonts w:ascii="Open Sans" w:hAnsi="Open Sans"/>
          <w:i/>
          <w:iCs/>
          <w:color w:val="1A1A1A"/>
          <w:sz w:val="32"/>
          <w:szCs w:val="32"/>
        </w:rPr>
        <w:t>Jmenuje se Ťapička,</w:t>
      </w:r>
      <w:r>
        <w:rPr>
          <w:i/>
          <w:iCs/>
          <w:color w:val="000000"/>
          <w:sz w:val="32"/>
          <w:szCs w:val="32"/>
        </w:rPr>
        <w:br/>
      </w:r>
      <w:r>
        <w:rPr>
          <w:rFonts w:ascii="Open Sans" w:hAnsi="Open Sans"/>
          <w:i/>
          <w:iCs/>
          <w:color w:val="1A1A1A"/>
          <w:sz w:val="32"/>
          <w:szCs w:val="32"/>
        </w:rPr>
        <w:t>ťapky má jak kočička.</w:t>
      </w:r>
      <w:r>
        <w:rPr>
          <w:i/>
          <w:iCs/>
          <w:color w:val="000000"/>
          <w:sz w:val="32"/>
          <w:szCs w:val="32"/>
        </w:rPr>
        <w:br/>
      </w:r>
      <w:r>
        <w:rPr>
          <w:rFonts w:ascii="Open Sans" w:hAnsi="Open Sans"/>
          <w:i/>
          <w:iCs/>
          <w:color w:val="1A1A1A"/>
          <w:sz w:val="32"/>
          <w:szCs w:val="32"/>
        </w:rPr>
        <w:t>Ráda si hraje s klubíčkem,</w:t>
      </w:r>
      <w:r>
        <w:rPr>
          <w:i/>
          <w:iCs/>
          <w:color w:val="000000"/>
          <w:sz w:val="32"/>
          <w:szCs w:val="32"/>
        </w:rPr>
        <w:br/>
      </w:r>
      <w:r>
        <w:rPr>
          <w:rFonts w:ascii="Open Sans" w:hAnsi="Open Sans"/>
          <w:i/>
          <w:iCs/>
          <w:color w:val="1A1A1A"/>
          <w:sz w:val="32"/>
          <w:szCs w:val="32"/>
        </w:rPr>
        <w:t>nebo také s medíčkem.</w:t>
      </w:r>
      <w:r>
        <w:rPr>
          <w:i/>
          <w:iCs/>
          <w:color w:val="000000"/>
          <w:sz w:val="32"/>
          <w:szCs w:val="32"/>
        </w:rPr>
        <w:br/>
      </w:r>
      <w:r>
        <w:rPr>
          <w:rFonts w:ascii="Open Sans" w:hAnsi="Open Sans"/>
          <w:i/>
          <w:iCs/>
          <w:color w:val="1A1A1A"/>
          <w:sz w:val="32"/>
          <w:szCs w:val="32"/>
        </w:rPr>
        <w:t>Pak je celá ulepkaná,</w:t>
      </w:r>
      <w:r>
        <w:rPr>
          <w:i/>
          <w:iCs/>
          <w:color w:val="000000"/>
          <w:sz w:val="32"/>
          <w:szCs w:val="32"/>
        </w:rPr>
        <w:br/>
      </w:r>
      <w:r>
        <w:rPr>
          <w:rFonts w:ascii="Open Sans" w:hAnsi="Open Sans"/>
          <w:i/>
          <w:iCs/>
          <w:color w:val="1A1A1A"/>
          <w:sz w:val="32"/>
          <w:szCs w:val="32"/>
        </w:rPr>
        <w:t>ta naše kočka malá.</w:t>
      </w:r>
    </w:p>
    <w:p w:rsidR="00870CFF" w:rsidRDefault="00870CFF">
      <w:pPr>
        <w:pStyle w:val="Standard"/>
        <w:jc w:val="center"/>
        <w:rPr>
          <w:i/>
          <w:iCs/>
          <w:color w:val="000000"/>
          <w:sz w:val="32"/>
          <w:szCs w:val="32"/>
        </w:rPr>
      </w:pPr>
    </w:p>
    <w:p w:rsidR="00870CFF" w:rsidRDefault="00870CFF">
      <w:pPr>
        <w:pStyle w:val="Standard"/>
        <w:jc w:val="center"/>
        <w:rPr>
          <w:i/>
          <w:iCs/>
          <w:color w:val="000000"/>
          <w:sz w:val="32"/>
          <w:szCs w:val="32"/>
        </w:rPr>
      </w:pPr>
    </w:p>
    <w:p w:rsidR="00870CFF" w:rsidRDefault="00870CFF">
      <w:pPr>
        <w:pStyle w:val="Standard"/>
        <w:jc w:val="center"/>
        <w:rPr>
          <w:i/>
          <w:iCs/>
          <w:color w:val="000000"/>
          <w:sz w:val="32"/>
          <w:szCs w:val="32"/>
        </w:rPr>
      </w:pPr>
    </w:p>
    <w:p w:rsidR="00870CFF" w:rsidRDefault="00870CFF">
      <w:pPr>
        <w:pStyle w:val="Standard"/>
        <w:jc w:val="center"/>
        <w:rPr>
          <w:i/>
          <w:iCs/>
          <w:color w:val="000000"/>
          <w:sz w:val="32"/>
          <w:szCs w:val="32"/>
        </w:rPr>
      </w:pPr>
    </w:p>
    <w:p w:rsidR="00870CFF" w:rsidRDefault="00870CFF">
      <w:pPr>
        <w:pStyle w:val="Standard"/>
        <w:jc w:val="center"/>
        <w:rPr>
          <w:i/>
          <w:iCs/>
          <w:color w:val="000000"/>
          <w:sz w:val="32"/>
          <w:szCs w:val="32"/>
        </w:rPr>
      </w:pPr>
    </w:p>
    <w:p w:rsidR="00870CFF" w:rsidRDefault="008229DF">
      <w:pPr>
        <w:pStyle w:val="Standard"/>
      </w:pPr>
      <w:r>
        <w:rPr>
          <w:b/>
          <w:bCs/>
          <w:color w:val="FF0000"/>
          <w:sz w:val="36"/>
          <w:szCs w:val="36"/>
        </w:rPr>
        <w:t xml:space="preserve">7.úkol </w:t>
      </w:r>
      <w:r>
        <w:rPr>
          <w:color w:val="000000"/>
          <w:sz w:val="32"/>
          <w:szCs w:val="32"/>
        </w:rPr>
        <w:t>– Maminky, dejte dětem hádanky</w:t>
      </w: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p w:rsidR="00870CFF" w:rsidRDefault="008229DF">
      <w:pPr>
        <w:pStyle w:val="Standard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KOČKA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Nejraději za pecí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přikrčena líhá,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v očích se jí rosvěcí,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když na kořist číhá.</w:t>
      </w:r>
    </w:p>
    <w:p w:rsidR="00870CFF" w:rsidRDefault="00870CFF">
      <w:pPr>
        <w:pStyle w:val="Standard"/>
        <w:widowControl/>
        <w:rPr>
          <w:color w:val="000000"/>
          <w:sz w:val="32"/>
          <w:szCs w:val="32"/>
        </w:rPr>
      </w:pP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PES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Malý velký, bílý, černý,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svému pánu vdycky věrný.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Ocáskem vrtí z radosti,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pochutnává si na kosti.</w:t>
      </w:r>
    </w:p>
    <w:p w:rsidR="00870CFF" w:rsidRDefault="00870CFF">
      <w:pPr>
        <w:pStyle w:val="Standard"/>
        <w:widowControl/>
        <w:rPr>
          <w:color w:val="000000"/>
          <w:sz w:val="32"/>
          <w:szCs w:val="32"/>
        </w:rPr>
      </w:pP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BERÁNEK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Po obloze pluje,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na louce si skáče,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trká, vyhazuje,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má vlněný fráček.</w:t>
      </w:r>
    </w:p>
    <w:p w:rsidR="00870CFF" w:rsidRDefault="00870CFF">
      <w:pPr>
        <w:pStyle w:val="Standard"/>
        <w:widowControl/>
        <w:rPr>
          <w:color w:val="000000"/>
          <w:sz w:val="32"/>
          <w:szCs w:val="32"/>
        </w:rPr>
      </w:pP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ČUNÍK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Kdo má ruce ušpiněné,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ať se smíří s jeho jménem.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Uň, uň, uní, uní,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tlustý je a funí.</w:t>
      </w:r>
    </w:p>
    <w:p w:rsidR="00870CFF" w:rsidRDefault="00870CFF">
      <w:pPr>
        <w:pStyle w:val="Standard"/>
        <w:widowControl/>
        <w:rPr>
          <w:color w:val="000000"/>
          <w:sz w:val="32"/>
          <w:szCs w:val="32"/>
        </w:rPr>
      </w:pPr>
    </w:p>
    <w:p w:rsidR="00870CFF" w:rsidRDefault="00870CFF">
      <w:pPr>
        <w:pStyle w:val="Standard"/>
        <w:widowControl/>
        <w:rPr>
          <w:color w:val="000000"/>
          <w:sz w:val="32"/>
          <w:szCs w:val="32"/>
        </w:rPr>
      </w:pP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SLEPIČKA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Když udělá ko-ko-ko,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načechrá si peří,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bude vejce na měkko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pro mne na večeři.</w:t>
      </w:r>
    </w:p>
    <w:p w:rsidR="00870CFF" w:rsidRDefault="00870CFF">
      <w:pPr>
        <w:pStyle w:val="Standard"/>
        <w:widowControl/>
        <w:rPr>
          <w:color w:val="000000"/>
          <w:sz w:val="32"/>
          <w:szCs w:val="32"/>
        </w:rPr>
      </w:pP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KOHOUTEK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Má hřebínek, co nečeše,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má ostruhy a nerajtuje.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Někdy se točí na střeše,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jindy si na zdi pobrukuje.</w:t>
      </w:r>
    </w:p>
    <w:p w:rsidR="00870CFF" w:rsidRDefault="00870CFF">
      <w:pPr>
        <w:pStyle w:val="Standard"/>
        <w:widowControl/>
        <w:rPr>
          <w:color w:val="000000"/>
          <w:sz w:val="32"/>
          <w:szCs w:val="32"/>
        </w:rPr>
      </w:pP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KRÁLÍK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Tety ho nosí na trh v nůši,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z nůše mu čouhají uši.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Jestli ty uši nesklopí,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ruka ho za ně uchopí.</w:t>
      </w:r>
    </w:p>
    <w:p w:rsidR="00870CFF" w:rsidRDefault="00870CFF">
      <w:pPr>
        <w:pStyle w:val="Standard"/>
        <w:widowControl/>
        <w:rPr>
          <w:color w:val="000000"/>
          <w:sz w:val="32"/>
          <w:szCs w:val="32"/>
        </w:rPr>
      </w:pP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KRÁVA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Celé týdny trávu žvýká,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aby dala krajáč mlíka.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Nepospíchá, má dost času,</w:t>
      </w:r>
    </w:p>
    <w:p w:rsidR="00870CFF" w:rsidRDefault="008229DF">
      <w:pPr>
        <w:pStyle w:val="Standard"/>
        <w:widowControl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rohy nnosí pro okrasu.</w:t>
      </w: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p w:rsidR="00870CFF" w:rsidRDefault="008229DF">
      <w:pPr>
        <w:pStyle w:val="Standard"/>
      </w:pPr>
      <w:r>
        <w:rPr>
          <w:b/>
          <w:bCs/>
          <w:color w:val="FF0000"/>
          <w:sz w:val="36"/>
          <w:szCs w:val="36"/>
        </w:rPr>
        <w:t xml:space="preserve">8.úkol </w:t>
      </w:r>
      <w:r>
        <w:rPr>
          <w:color w:val="000000"/>
          <w:sz w:val="32"/>
          <w:szCs w:val="32"/>
        </w:rPr>
        <w:t>– Myška z papíru</w:t>
      </w: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p w:rsidR="00870CFF" w:rsidRDefault="008229DF">
      <w:pPr>
        <w:pStyle w:val="Standard"/>
        <w:numPr>
          <w:ilvl w:val="0"/>
          <w:numId w:val="3"/>
        </w:num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Z papíru vystřihneme obdelník, který na konci slepíme k sobě</w:t>
      </w:r>
    </w:p>
    <w:p w:rsidR="00870CFF" w:rsidRDefault="008229DF">
      <w:pPr>
        <w:pStyle w:val="Standard"/>
        <w:numPr>
          <w:ilvl w:val="0"/>
          <w:numId w:val="3"/>
        </w:num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Vystřihneme uši, nos, oči, vousy a ocásek</w:t>
      </w:r>
    </w:p>
    <w:p w:rsidR="00870CFF" w:rsidRDefault="008229DF">
      <w:pPr>
        <w:pStyle w:val="Standard"/>
        <w:numPr>
          <w:ilvl w:val="0"/>
          <w:numId w:val="3"/>
        </w:num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Vše nalepíme a máme krásnou myškou</w:t>
      </w: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p w:rsidR="00870CFF" w:rsidRDefault="008229DF">
      <w:pPr>
        <w:pStyle w:val="Standard"/>
      </w:pPr>
      <w:r>
        <w:rPr>
          <w:noProof/>
          <w:color w:val="000000"/>
          <w:sz w:val="32"/>
          <w:szCs w:val="32"/>
          <w:lang w:eastAsia="cs-CZ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-634319</wp:posOffset>
            </wp:positionH>
            <wp:positionV relativeFrom="paragraph">
              <wp:posOffset>117363</wp:posOffset>
            </wp:positionV>
            <wp:extent cx="2360157" cy="1979996"/>
            <wp:effectExtent l="0" t="0" r="2043" b="1204"/>
            <wp:wrapSquare wrapText="bothSides"/>
            <wp:docPr id="10" name="obrázky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157" cy="1979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2"/>
          <w:szCs w:val="32"/>
          <w:lang w:eastAsia="cs-CZ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1827364</wp:posOffset>
            </wp:positionH>
            <wp:positionV relativeFrom="paragraph">
              <wp:posOffset>132121</wp:posOffset>
            </wp:positionV>
            <wp:extent cx="2476442" cy="1951201"/>
            <wp:effectExtent l="0" t="0" r="58" b="0"/>
            <wp:wrapTopAndBottom/>
            <wp:docPr id="11" name="obrázky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442" cy="19512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2"/>
          <w:szCs w:val="32"/>
          <w:lang w:eastAsia="cs-CZ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4362483</wp:posOffset>
            </wp:positionH>
            <wp:positionV relativeFrom="paragraph">
              <wp:posOffset>132121</wp:posOffset>
            </wp:positionV>
            <wp:extent cx="2345042" cy="1965960"/>
            <wp:effectExtent l="0" t="0" r="0" b="0"/>
            <wp:wrapTopAndBottom/>
            <wp:docPr id="12" name="obrázky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042" cy="1965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70CFF" w:rsidRDefault="00870CFF">
      <w:pPr>
        <w:pStyle w:val="Standard"/>
        <w:rPr>
          <w:color w:val="000000"/>
          <w:sz w:val="32"/>
          <w:szCs w:val="32"/>
        </w:rPr>
      </w:pPr>
    </w:p>
    <w:sectPr w:rsidR="00870CFF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CEA" w:rsidRDefault="00173CEA">
      <w:r>
        <w:separator/>
      </w:r>
    </w:p>
  </w:endnote>
  <w:endnote w:type="continuationSeparator" w:id="0">
    <w:p w:rsidR="00173CEA" w:rsidRDefault="00173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CEA" w:rsidRDefault="00173CEA">
      <w:r>
        <w:rPr>
          <w:color w:val="000000"/>
        </w:rPr>
        <w:separator/>
      </w:r>
    </w:p>
  </w:footnote>
  <w:footnote w:type="continuationSeparator" w:id="0">
    <w:p w:rsidR="00173CEA" w:rsidRDefault="00173C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80CCF"/>
    <w:multiLevelType w:val="multilevel"/>
    <w:tmpl w:val="14FAF818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2D5E3958"/>
    <w:multiLevelType w:val="multilevel"/>
    <w:tmpl w:val="237E1D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E41131E"/>
    <w:multiLevelType w:val="multilevel"/>
    <w:tmpl w:val="1E2602A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88"/>
    <w:rsid w:val="001144E7"/>
    <w:rsid w:val="00173CEA"/>
    <w:rsid w:val="008229DF"/>
    <w:rsid w:val="00870CFF"/>
    <w:rsid w:val="008F3334"/>
    <w:rsid w:val="00BE1A88"/>
    <w:rsid w:val="00FC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4E2AB0-FF29-4739-8BFC-D1372DA56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rial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kolasnadhledem.cz/game/149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y\Documents\A%20Web\MsKlukam\WP\text\&#218;koln&#237;&#269;ek%202%20-%20dom&#225;c&#237;%20zv&#237;&#345;at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Úkolníček 2 - domácí zvířata.dotx</Template>
  <TotalTime>1</TotalTime>
  <Pages>9</Pages>
  <Words>328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Nany</dc:creator>
  <cp:lastModifiedBy>Nany</cp:lastModifiedBy>
  <cp:revision>1</cp:revision>
  <dcterms:created xsi:type="dcterms:W3CDTF">2021-03-10T19:54:00Z</dcterms:created>
  <dcterms:modified xsi:type="dcterms:W3CDTF">2021-03-10T19:55:00Z</dcterms:modified>
</cp:coreProperties>
</file>